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1080"/>
        <w:gridCol w:w="2789"/>
        <w:gridCol w:w="1619"/>
        <w:gridCol w:w="2791"/>
      </w:tblGrid>
      <w:tr w:rsidR="00650259" w:rsidRPr="00846B76" w14:paraId="643574D0" w14:textId="77777777" w:rsidTr="00905FDF">
        <w:tc>
          <w:tcPr>
            <w:tcW w:w="1154" w:type="pct"/>
            <w:gridSpan w:val="2"/>
            <w:vAlign w:val="bottom"/>
          </w:tcPr>
          <w:p w14:paraId="6BFE995F" w14:textId="54FE0ECF" w:rsidR="00650259" w:rsidRPr="00905FDF" w:rsidRDefault="00905FDF" w:rsidP="00346DE2">
            <w:pPr>
              <w:rPr>
                <w:sz w:val="24"/>
                <w:szCs w:val="24"/>
              </w:rPr>
            </w:pPr>
            <w:r w:rsidRPr="00905FDF">
              <w:rPr>
                <w:sz w:val="24"/>
                <w:szCs w:val="24"/>
              </w:rPr>
              <w:t>Name of Institution</w:t>
            </w:r>
          </w:p>
        </w:tc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214EB9AA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958B921" w14:textId="77777777" w:rsidTr="00905FDF">
        <w:tc>
          <w:tcPr>
            <w:tcW w:w="1154" w:type="pct"/>
            <w:gridSpan w:val="2"/>
            <w:vAlign w:val="bottom"/>
          </w:tcPr>
          <w:p w14:paraId="74FFC2C3" w14:textId="77777777" w:rsidR="00510F84" w:rsidRDefault="00510F84" w:rsidP="00346DE2">
            <w:pPr>
              <w:rPr>
                <w:sz w:val="24"/>
                <w:szCs w:val="24"/>
              </w:rPr>
            </w:pPr>
          </w:p>
          <w:p w14:paraId="2A12A843" w14:textId="77777777" w:rsidR="00510F84" w:rsidRDefault="00510F84" w:rsidP="00346DE2">
            <w:pPr>
              <w:rPr>
                <w:sz w:val="24"/>
                <w:szCs w:val="24"/>
              </w:rPr>
            </w:pPr>
            <w:r w:rsidRPr="00510F84">
              <w:rPr>
                <w:sz w:val="24"/>
                <w:szCs w:val="24"/>
              </w:rPr>
              <w:t xml:space="preserve">Name of </w:t>
            </w:r>
          </w:p>
          <w:p w14:paraId="71CF4965" w14:textId="12DFAD93" w:rsidR="00650259" w:rsidRPr="00510F84" w:rsidRDefault="00510F84" w:rsidP="00346DE2">
            <w:pPr>
              <w:rPr>
                <w:sz w:val="24"/>
                <w:szCs w:val="24"/>
              </w:rPr>
            </w:pPr>
            <w:r w:rsidRPr="00510F84">
              <w:rPr>
                <w:sz w:val="24"/>
                <w:szCs w:val="24"/>
              </w:rPr>
              <w:t>contact person</w:t>
            </w:r>
          </w:p>
        </w:tc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383F8ED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912523E" w14:textId="77777777" w:rsidTr="00905FDF">
        <w:tc>
          <w:tcPr>
            <w:tcW w:w="1154" w:type="pct"/>
            <w:gridSpan w:val="2"/>
            <w:vAlign w:val="bottom"/>
          </w:tcPr>
          <w:p w14:paraId="0D7BD9C9" w14:textId="1F439B4B" w:rsidR="00650259" w:rsidRPr="00510F84" w:rsidRDefault="00510F84" w:rsidP="00346DE2">
            <w:pPr>
              <w:rPr>
                <w:sz w:val="24"/>
                <w:szCs w:val="24"/>
              </w:rPr>
            </w:pPr>
            <w:r w:rsidRPr="00510F84">
              <w:rPr>
                <w:sz w:val="24"/>
                <w:szCs w:val="24"/>
              </w:rPr>
              <w:t>Pos</w:t>
            </w:r>
            <w:r w:rsidR="00CB5021">
              <w:rPr>
                <w:sz w:val="24"/>
                <w:szCs w:val="24"/>
              </w:rPr>
              <w:t>ition</w:t>
            </w:r>
          </w:p>
        </w:tc>
        <w:tc>
          <w:tcPr>
            <w:tcW w:w="1490" w:type="pct"/>
            <w:tcBorders>
              <w:bottom w:val="single" w:sz="4" w:space="0" w:color="auto"/>
            </w:tcBorders>
            <w:vAlign w:val="bottom"/>
          </w:tcPr>
          <w:p w14:paraId="635EB6B4" w14:textId="77777777" w:rsidR="00650259" w:rsidRPr="00846B76" w:rsidRDefault="00650259" w:rsidP="00346DE2">
            <w:pPr>
              <w:spacing w:before="240"/>
            </w:pPr>
          </w:p>
        </w:tc>
        <w:tc>
          <w:tcPr>
            <w:tcW w:w="865" w:type="pct"/>
            <w:vAlign w:val="bottom"/>
          </w:tcPr>
          <w:p w14:paraId="43940A8E" w14:textId="28CD0164" w:rsidR="00650259" w:rsidRPr="00510F84" w:rsidRDefault="00510F84" w:rsidP="00510F84">
            <w:pPr>
              <w:jc w:val="center"/>
              <w:rPr>
                <w:sz w:val="24"/>
                <w:szCs w:val="24"/>
              </w:rPr>
            </w:pPr>
            <w:r w:rsidRPr="00510F84">
              <w:rPr>
                <w:sz w:val="24"/>
                <w:szCs w:val="24"/>
              </w:rPr>
              <w:t>Email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2165CA6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7B67C41" w14:textId="77777777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2523B37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49931F2C" w14:textId="77777777" w:rsidTr="00346DE2">
        <w:tc>
          <w:tcPr>
            <w:tcW w:w="5000" w:type="pct"/>
            <w:gridSpan w:val="5"/>
            <w:vAlign w:val="bottom"/>
          </w:tcPr>
          <w:p w14:paraId="5C38E499" w14:textId="77777777" w:rsidR="00CB5021" w:rsidRDefault="00CB5021" w:rsidP="001C4A3D">
            <w:pPr>
              <w:spacing w:before="240"/>
              <w:rPr>
                <w:sz w:val="24"/>
                <w:szCs w:val="24"/>
              </w:rPr>
            </w:pPr>
          </w:p>
          <w:p w14:paraId="6EC9AA31" w14:textId="3D814E41" w:rsidR="00346DE2" w:rsidRPr="009B339B" w:rsidRDefault="00510F84" w:rsidP="001C4A3D">
            <w:pPr>
              <w:spacing w:before="240"/>
              <w:rPr>
                <w:sz w:val="24"/>
                <w:szCs w:val="24"/>
              </w:rPr>
            </w:pPr>
            <w:r w:rsidRPr="009B339B">
              <w:rPr>
                <w:sz w:val="24"/>
                <w:szCs w:val="24"/>
              </w:rPr>
              <w:t xml:space="preserve">The Institution is interested in posting information </w:t>
            </w:r>
            <w:r w:rsidR="00CB5021">
              <w:rPr>
                <w:sz w:val="24"/>
                <w:szCs w:val="24"/>
              </w:rPr>
              <w:t>to</w:t>
            </w:r>
            <w:r w:rsidRPr="009B339B">
              <w:rPr>
                <w:sz w:val="24"/>
                <w:szCs w:val="24"/>
              </w:rPr>
              <w:t xml:space="preserve"> the AAVS website </w:t>
            </w:r>
            <w:r w:rsidR="00AB1D54">
              <w:rPr>
                <w:sz w:val="24"/>
                <w:szCs w:val="24"/>
              </w:rPr>
              <w:t>under</w:t>
            </w:r>
            <w:r w:rsidRPr="009B339B">
              <w:rPr>
                <w:sz w:val="24"/>
                <w:szCs w:val="24"/>
              </w:rPr>
              <w:t xml:space="preserve"> the below sect</w:t>
            </w:r>
            <w:bookmarkStart w:id="0" w:name="_GoBack"/>
            <w:r w:rsidRPr="009B339B">
              <w:rPr>
                <w:sz w:val="24"/>
                <w:szCs w:val="24"/>
              </w:rPr>
              <w:t>ion</w:t>
            </w:r>
            <w:r w:rsidR="006B6340">
              <w:rPr>
                <w:sz w:val="24"/>
                <w:szCs w:val="24"/>
              </w:rPr>
              <w:t>(s</w:t>
            </w:r>
            <w:bookmarkEnd w:id="0"/>
            <w:r w:rsidR="006B6340">
              <w:rPr>
                <w:sz w:val="24"/>
                <w:szCs w:val="24"/>
              </w:rPr>
              <w:t>)</w:t>
            </w:r>
            <w:r w:rsidRPr="009B339B">
              <w:rPr>
                <w:sz w:val="24"/>
                <w:szCs w:val="24"/>
              </w:rPr>
              <w:t>:</w:t>
            </w:r>
          </w:p>
        </w:tc>
      </w:tr>
      <w:tr w:rsidR="00346DE2" w:rsidRPr="00846B76" w14:paraId="10C2239D" w14:textId="77777777" w:rsidTr="001C4A3D">
        <w:sdt>
          <w:sdtPr>
            <w:rPr>
              <w:sz w:val="36"/>
            </w:rPr>
            <w:id w:val="48335660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77" w:type="pct"/>
              </w:tcPr>
              <w:p w14:paraId="2C1FC11D" w14:textId="660DD642" w:rsidR="00346DE2" w:rsidRPr="00346DE2" w:rsidRDefault="00425666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4"/>
            <w:vAlign w:val="bottom"/>
          </w:tcPr>
          <w:p w14:paraId="59403F1D" w14:textId="219D18BC" w:rsidR="00425666" w:rsidRPr="00C24972" w:rsidRDefault="00C24972" w:rsidP="00346DE2">
            <w:pPr>
              <w:rPr>
                <w:sz w:val="24"/>
                <w:szCs w:val="24"/>
              </w:rPr>
            </w:pPr>
            <w:r w:rsidRPr="00C24972">
              <w:rPr>
                <w:sz w:val="24"/>
                <w:szCs w:val="24"/>
              </w:rPr>
              <w:t>Classified Ads</w:t>
            </w:r>
          </w:p>
        </w:tc>
      </w:tr>
      <w:tr w:rsidR="00346DE2" w:rsidRPr="00846B76" w14:paraId="5B6E2D00" w14:textId="77777777" w:rsidTr="001C4A3D">
        <w:sdt>
          <w:sdtPr>
            <w:rPr>
              <w:sz w:val="36"/>
            </w:rPr>
            <w:id w:val="-71773396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77" w:type="pct"/>
              </w:tcPr>
              <w:p w14:paraId="02DCFCFB" w14:textId="6B634D25" w:rsidR="00346DE2" w:rsidRPr="00346DE2" w:rsidRDefault="00C24972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4"/>
            <w:vAlign w:val="bottom"/>
          </w:tcPr>
          <w:p w14:paraId="72E1CC79" w14:textId="034C5A53" w:rsidR="00346DE2" w:rsidRPr="00C24972" w:rsidRDefault="00C24972" w:rsidP="00346DE2">
            <w:pPr>
              <w:rPr>
                <w:sz w:val="24"/>
                <w:szCs w:val="24"/>
              </w:rPr>
            </w:pPr>
            <w:r w:rsidRPr="00C24972">
              <w:rPr>
                <w:sz w:val="24"/>
                <w:szCs w:val="24"/>
              </w:rPr>
              <w:t>Internship</w:t>
            </w:r>
            <w:r w:rsidR="00CB5021">
              <w:rPr>
                <w:sz w:val="24"/>
                <w:szCs w:val="24"/>
              </w:rPr>
              <w:t xml:space="preserve"> </w:t>
            </w:r>
          </w:p>
        </w:tc>
      </w:tr>
      <w:tr w:rsidR="00346DE2" w:rsidRPr="00846B76" w14:paraId="2123224B" w14:textId="77777777" w:rsidTr="001C4A3D">
        <w:sdt>
          <w:sdtPr>
            <w:rPr>
              <w:sz w:val="36"/>
            </w:rPr>
            <w:id w:val="-135857563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77" w:type="pct"/>
              </w:tcPr>
              <w:p w14:paraId="2CC15143" w14:textId="200A02DD" w:rsidR="00346DE2" w:rsidRPr="00346DE2" w:rsidRDefault="00C24972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4"/>
            <w:vAlign w:val="bottom"/>
          </w:tcPr>
          <w:p w14:paraId="0F573F46" w14:textId="2CCC8C3E" w:rsidR="00346DE2" w:rsidRPr="00C24972" w:rsidRDefault="00C24972" w:rsidP="00346DE2">
            <w:pPr>
              <w:rPr>
                <w:sz w:val="24"/>
                <w:szCs w:val="24"/>
              </w:rPr>
            </w:pPr>
            <w:r w:rsidRPr="00C24972">
              <w:rPr>
                <w:sz w:val="24"/>
                <w:szCs w:val="24"/>
              </w:rPr>
              <w:t>Postgraduate program</w:t>
            </w:r>
          </w:p>
        </w:tc>
      </w:tr>
      <w:tr w:rsidR="00346DE2" w:rsidRPr="00846B76" w14:paraId="24DE0611" w14:textId="77777777" w:rsidTr="001C4A3D">
        <w:sdt>
          <w:sdtPr>
            <w:rPr>
              <w:sz w:val="36"/>
            </w:rPr>
            <w:id w:val="-150327344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77" w:type="pct"/>
              </w:tcPr>
              <w:p w14:paraId="5BE7641F" w14:textId="399B8EAE" w:rsidR="00346DE2" w:rsidRPr="00346DE2" w:rsidRDefault="00C24972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4"/>
            <w:vAlign w:val="bottom"/>
          </w:tcPr>
          <w:p w14:paraId="56F8E109" w14:textId="7889745D" w:rsidR="00346DE2" w:rsidRPr="00C24972" w:rsidRDefault="00C24972" w:rsidP="00346DE2">
            <w:pPr>
              <w:rPr>
                <w:sz w:val="24"/>
                <w:szCs w:val="24"/>
              </w:rPr>
            </w:pPr>
            <w:r w:rsidRPr="00C24972">
              <w:rPr>
                <w:sz w:val="24"/>
                <w:szCs w:val="24"/>
              </w:rPr>
              <w:t>Continuing Professional Education</w:t>
            </w:r>
          </w:p>
        </w:tc>
      </w:tr>
      <w:tr w:rsidR="00346DE2" w:rsidRPr="00846B76" w14:paraId="6F8497B4" w14:textId="77777777" w:rsidTr="001C4A3D">
        <w:sdt>
          <w:sdtPr>
            <w:rPr>
              <w:sz w:val="36"/>
            </w:rPr>
            <w:id w:val="132092520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77" w:type="pct"/>
              </w:tcPr>
              <w:p w14:paraId="749B6DF3" w14:textId="7948D904" w:rsidR="00346DE2" w:rsidRPr="00346DE2" w:rsidRDefault="00C24972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4"/>
            <w:vAlign w:val="bottom"/>
          </w:tcPr>
          <w:p w14:paraId="09D5F0D3" w14:textId="52D886CA" w:rsidR="00425666" w:rsidRPr="00C24972" w:rsidRDefault="00C24972" w:rsidP="00346DE2">
            <w:pPr>
              <w:rPr>
                <w:sz w:val="24"/>
                <w:szCs w:val="24"/>
              </w:rPr>
            </w:pPr>
            <w:r w:rsidRPr="00C24972">
              <w:rPr>
                <w:sz w:val="24"/>
                <w:szCs w:val="24"/>
              </w:rPr>
              <w:t>Scientific/ Educational events</w:t>
            </w:r>
            <w:r w:rsidR="00CB5021">
              <w:rPr>
                <w:sz w:val="24"/>
                <w:szCs w:val="24"/>
              </w:rPr>
              <w:t xml:space="preserve"> (e.g. seminar, workshop, conference </w:t>
            </w:r>
            <w:proofErr w:type="spellStart"/>
            <w:r w:rsidR="00CB5021">
              <w:rPr>
                <w:sz w:val="24"/>
                <w:szCs w:val="24"/>
              </w:rPr>
              <w:t>etc</w:t>
            </w:r>
            <w:proofErr w:type="spellEnd"/>
            <w:r w:rsidR="00CB5021">
              <w:rPr>
                <w:sz w:val="24"/>
                <w:szCs w:val="24"/>
              </w:rPr>
              <w:t>)</w:t>
            </w:r>
          </w:p>
        </w:tc>
      </w:tr>
      <w:tr w:rsidR="00425666" w:rsidRPr="00C24972" w14:paraId="1B7628D9" w14:textId="77777777" w:rsidTr="00E15554">
        <w:sdt>
          <w:sdtPr>
            <w:rPr>
              <w:sz w:val="36"/>
            </w:rPr>
            <w:id w:val="-79999408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77" w:type="pct"/>
              </w:tcPr>
              <w:p w14:paraId="6E76DB3D" w14:textId="77777777" w:rsidR="00425666" w:rsidRPr="00346DE2" w:rsidRDefault="00425666" w:rsidP="00E15554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4"/>
            <w:vAlign w:val="bottom"/>
          </w:tcPr>
          <w:p w14:paraId="60C5B323" w14:textId="0169FEE1" w:rsidR="00425666" w:rsidRPr="00C24972" w:rsidRDefault="00425666" w:rsidP="00E15554">
            <w:pPr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O</w:t>
            </w:r>
            <w:r>
              <w:rPr>
                <w:sz w:val="24"/>
                <w:szCs w:val="24"/>
                <w:lang w:eastAsia="ja-JP"/>
              </w:rPr>
              <w:t>ther</w:t>
            </w:r>
          </w:p>
        </w:tc>
      </w:tr>
      <w:tr w:rsidR="00C24972" w:rsidRPr="00846B76" w14:paraId="77FCD2D1" w14:textId="77777777" w:rsidTr="004A0A40">
        <w:tc>
          <w:tcPr>
            <w:tcW w:w="1154" w:type="pct"/>
            <w:gridSpan w:val="2"/>
            <w:vAlign w:val="bottom"/>
          </w:tcPr>
          <w:p w14:paraId="17A6C80E" w14:textId="77777777" w:rsidR="00CB5021" w:rsidRDefault="00CB5021" w:rsidP="004A0A40">
            <w:pPr>
              <w:rPr>
                <w:sz w:val="24"/>
                <w:szCs w:val="24"/>
              </w:rPr>
            </w:pPr>
          </w:p>
          <w:p w14:paraId="0C4616EC" w14:textId="77777777" w:rsidR="00CB5021" w:rsidRDefault="00CB5021" w:rsidP="004A0A40">
            <w:pPr>
              <w:rPr>
                <w:sz w:val="24"/>
                <w:szCs w:val="24"/>
              </w:rPr>
            </w:pPr>
          </w:p>
          <w:p w14:paraId="2EDF424F" w14:textId="04366895" w:rsidR="00C24972" w:rsidRPr="00905FDF" w:rsidRDefault="00C24972" w:rsidP="004A0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 </w:t>
            </w:r>
            <w:r w:rsidR="00425666">
              <w:rPr>
                <w:sz w:val="24"/>
                <w:szCs w:val="24"/>
              </w:rPr>
              <w:t>Title</w:t>
            </w:r>
          </w:p>
        </w:tc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45FF8E24" w14:textId="77777777" w:rsidR="00C24972" w:rsidRPr="00846B76" w:rsidRDefault="00C24972" w:rsidP="004A0A40">
            <w:pPr>
              <w:spacing w:before="240"/>
            </w:pPr>
          </w:p>
        </w:tc>
      </w:tr>
      <w:tr w:rsidR="00C24972" w:rsidRPr="00846B76" w14:paraId="3C0CD001" w14:textId="77777777" w:rsidTr="004A0A40">
        <w:tc>
          <w:tcPr>
            <w:tcW w:w="1154" w:type="pct"/>
            <w:gridSpan w:val="2"/>
            <w:vAlign w:val="bottom"/>
          </w:tcPr>
          <w:p w14:paraId="2608A81C" w14:textId="35260EFE" w:rsidR="00C24972" w:rsidRDefault="00C24972" w:rsidP="004A0A40">
            <w:pPr>
              <w:rPr>
                <w:sz w:val="24"/>
                <w:szCs w:val="24"/>
              </w:rPr>
            </w:pPr>
          </w:p>
          <w:p w14:paraId="3FC976CC" w14:textId="77777777" w:rsidR="00C24972" w:rsidRDefault="00C24972" w:rsidP="004A0A40">
            <w:pPr>
              <w:rPr>
                <w:sz w:val="24"/>
                <w:szCs w:val="24"/>
              </w:rPr>
            </w:pPr>
          </w:p>
          <w:p w14:paraId="25281E9B" w14:textId="3082EF6A" w:rsidR="00C24972" w:rsidRPr="00510F84" w:rsidRDefault="00C24972" w:rsidP="004A0A40">
            <w:pPr>
              <w:rPr>
                <w:sz w:val="24"/>
                <w:szCs w:val="24"/>
              </w:rPr>
            </w:pPr>
            <w:r w:rsidRPr="00510F84">
              <w:rPr>
                <w:sz w:val="24"/>
                <w:szCs w:val="24"/>
              </w:rPr>
              <w:t>Post</w:t>
            </w:r>
            <w:r w:rsidR="00CB5021">
              <w:rPr>
                <w:sz w:val="24"/>
                <w:szCs w:val="24"/>
              </w:rPr>
              <w:t>ing Date from</w:t>
            </w:r>
          </w:p>
        </w:tc>
        <w:tc>
          <w:tcPr>
            <w:tcW w:w="1490" w:type="pct"/>
            <w:tcBorders>
              <w:bottom w:val="single" w:sz="4" w:space="0" w:color="auto"/>
            </w:tcBorders>
            <w:vAlign w:val="bottom"/>
          </w:tcPr>
          <w:p w14:paraId="0F2AEEE9" w14:textId="77777777" w:rsidR="00C24972" w:rsidRPr="00846B76" w:rsidRDefault="00C24972" w:rsidP="004A0A40">
            <w:pPr>
              <w:spacing w:before="240"/>
            </w:pPr>
          </w:p>
        </w:tc>
        <w:tc>
          <w:tcPr>
            <w:tcW w:w="865" w:type="pct"/>
            <w:vAlign w:val="bottom"/>
          </w:tcPr>
          <w:p w14:paraId="7D1C28DF" w14:textId="25E0D8AC" w:rsidR="00C24972" w:rsidRPr="00510F84" w:rsidRDefault="00CB5021" w:rsidP="004A0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3C58F71C" w14:textId="77777777" w:rsidR="00C24972" w:rsidRPr="00846B76" w:rsidRDefault="00C24972" w:rsidP="004A0A40">
            <w:pPr>
              <w:spacing w:before="240"/>
            </w:pPr>
          </w:p>
        </w:tc>
      </w:tr>
      <w:tr w:rsidR="00C24972" w:rsidRPr="00846B76" w14:paraId="1D9B34BA" w14:textId="77777777" w:rsidTr="001C4A3D">
        <w:tc>
          <w:tcPr>
            <w:tcW w:w="577" w:type="pct"/>
          </w:tcPr>
          <w:p w14:paraId="22F163EB" w14:textId="77777777" w:rsidR="00C24972" w:rsidRDefault="00C24972" w:rsidP="00C24972">
            <w:pPr>
              <w:spacing w:before="120"/>
              <w:rPr>
                <w:sz w:val="36"/>
              </w:rPr>
            </w:pPr>
          </w:p>
        </w:tc>
        <w:tc>
          <w:tcPr>
            <w:tcW w:w="4423" w:type="pct"/>
            <w:gridSpan w:val="4"/>
            <w:vAlign w:val="bottom"/>
          </w:tcPr>
          <w:p w14:paraId="2192F3AF" w14:textId="77777777" w:rsidR="00C24972" w:rsidRPr="00C24972" w:rsidRDefault="00C24972" w:rsidP="00346DE2">
            <w:pPr>
              <w:rPr>
                <w:sz w:val="24"/>
                <w:szCs w:val="24"/>
              </w:rPr>
            </w:pPr>
          </w:p>
        </w:tc>
      </w:tr>
      <w:tr w:rsidR="00650259" w:rsidRPr="00846B76" w14:paraId="45821200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BDFD88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9F95FDF" w14:textId="41FB992E" w:rsidR="00CE6104" w:rsidRDefault="00CE6104" w:rsidP="00E677FE">
      <w:pPr>
        <w:spacing w:after="0"/>
        <w:rPr>
          <w:sz w:val="16"/>
          <w:szCs w:val="16"/>
        </w:rPr>
      </w:pPr>
    </w:p>
    <w:p w14:paraId="6C305EF0" w14:textId="4A5FAFE7" w:rsidR="00CB5021" w:rsidRDefault="00CB502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3EC109A" w14:textId="2245BC10" w:rsidR="00C24972" w:rsidRDefault="00C24972" w:rsidP="00E677FE">
      <w:pPr>
        <w:spacing w:after="0"/>
        <w:rPr>
          <w:sz w:val="16"/>
          <w:szCs w:val="16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B5021" w14:paraId="6B9814D4" w14:textId="77777777" w:rsidTr="00CB5021">
        <w:tc>
          <w:tcPr>
            <w:tcW w:w="9350" w:type="dxa"/>
          </w:tcPr>
          <w:p w14:paraId="47983695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0DA37651" w14:textId="598D175E" w:rsidR="00CB5021" w:rsidRPr="00CB5021" w:rsidRDefault="00CB5021" w:rsidP="00E677FE">
            <w:pPr>
              <w:rPr>
                <w:sz w:val="24"/>
                <w:szCs w:val="24"/>
                <w:u w:val="single"/>
              </w:rPr>
            </w:pPr>
            <w:r w:rsidRPr="00CB5021">
              <w:rPr>
                <w:sz w:val="24"/>
                <w:szCs w:val="24"/>
                <w:u w:val="single"/>
              </w:rPr>
              <w:t>Post Description</w:t>
            </w:r>
          </w:p>
          <w:p w14:paraId="0FAE3C42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03E73E88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69419020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100E0B83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6F8C4D9D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7F0AA5A0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2CD62FFC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64B642A1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5527644C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1B3CBD9D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154FC811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0E44589C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23313AB2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102F9FB8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72A317EC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3C0327A9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2C825782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5403FBA1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212A4C28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30532BDD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3A0AFF06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68FEFBAF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3A9CC2EE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2B909950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3D6E0600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439A1A69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73502FCB" w14:textId="77777777" w:rsidR="00CB5021" w:rsidRDefault="00CB5021" w:rsidP="00E677FE">
            <w:pPr>
              <w:rPr>
                <w:sz w:val="24"/>
                <w:szCs w:val="24"/>
              </w:rPr>
            </w:pPr>
          </w:p>
          <w:p w14:paraId="43E9636D" w14:textId="09F41181" w:rsidR="00CB5021" w:rsidRDefault="00CB5021" w:rsidP="00E677FE">
            <w:pPr>
              <w:rPr>
                <w:sz w:val="24"/>
                <w:szCs w:val="24"/>
              </w:rPr>
            </w:pPr>
          </w:p>
        </w:tc>
      </w:tr>
    </w:tbl>
    <w:p w14:paraId="0A9EC3DE" w14:textId="3FD82C28" w:rsidR="00CB5021" w:rsidRDefault="00CB5021" w:rsidP="00E677FE">
      <w:pPr>
        <w:spacing w:after="0"/>
        <w:rPr>
          <w:sz w:val="24"/>
          <w:szCs w:val="24"/>
        </w:rPr>
      </w:pPr>
    </w:p>
    <w:p w14:paraId="47352339" w14:textId="40275843" w:rsidR="00CB5021" w:rsidRDefault="00AB1D54" w:rsidP="00E677F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return this form together with any files to be attached to the AAVS office by email to </w:t>
      </w:r>
      <w:hyperlink r:id="rId10" w:history="1">
        <w:r w:rsidRPr="00EC0F0E">
          <w:rPr>
            <w:rStyle w:val="af1"/>
            <w:sz w:val="24"/>
            <w:szCs w:val="24"/>
          </w:rPr>
          <w:t>secretary@aavs.jpn.org</w:t>
        </w:r>
      </w:hyperlink>
      <w:r>
        <w:rPr>
          <w:sz w:val="24"/>
          <w:szCs w:val="24"/>
        </w:rPr>
        <w:t>. We will contact your institution shortly upon receiving the request.</w:t>
      </w:r>
    </w:p>
    <w:p w14:paraId="61962147" w14:textId="77777777" w:rsidR="00CB5021" w:rsidRPr="00CB5021" w:rsidRDefault="00CB5021" w:rsidP="00E677FE">
      <w:pPr>
        <w:spacing w:after="0"/>
        <w:rPr>
          <w:sz w:val="24"/>
          <w:szCs w:val="24"/>
        </w:rPr>
      </w:pPr>
    </w:p>
    <w:sectPr w:rsidR="00CB5021" w:rsidRPr="00CB5021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D58E6" w14:textId="77777777" w:rsidR="00606376" w:rsidRDefault="00606376" w:rsidP="00650259">
      <w:pPr>
        <w:spacing w:after="0" w:line="240" w:lineRule="auto"/>
      </w:pPr>
      <w:r>
        <w:separator/>
      </w:r>
    </w:p>
  </w:endnote>
  <w:endnote w:type="continuationSeparator" w:id="0">
    <w:p w14:paraId="668B0A9A" w14:textId="77777777" w:rsidR="00606376" w:rsidRDefault="0060637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F98CB0-6CE6-4070-BC8D-1C8E490757B4}"/>
    <w:embedBold r:id="rId2" w:fontKey="{25D7E447-86A5-439D-8F02-A10194AE89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4A7D83E-24CF-4F2F-A649-8E2058320BC4}"/>
    <w:embedBold r:id="rId4" w:fontKey="{F4BFD316-6778-4EBA-9CE2-ECD3DB05B6A1}"/>
    <w:embedItalic r:id="rId5" w:fontKey="{55EF77FC-F8AD-4F1C-8FD6-80884472F9A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EA804FE-A9D0-4B62-A689-6FD975F56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3577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1878DA" w14:textId="49FA9C5A" w:rsidR="00CB5021" w:rsidRDefault="00CB502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3B46F4" w14:textId="77777777" w:rsidR="00731F26" w:rsidRDefault="00731F26" w:rsidP="002462F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64ABC" w14:textId="77777777" w:rsidR="00606376" w:rsidRDefault="00606376" w:rsidP="00650259">
      <w:pPr>
        <w:spacing w:after="0" w:line="240" w:lineRule="auto"/>
      </w:pPr>
      <w:r>
        <w:separator/>
      </w:r>
    </w:p>
  </w:footnote>
  <w:footnote w:type="continuationSeparator" w:id="0">
    <w:p w14:paraId="1B9423B3" w14:textId="77777777" w:rsidR="00606376" w:rsidRDefault="0060637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20B6F385" w14:textId="77777777" w:rsidTr="009B339B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173B7A9" w14:textId="644162CC" w:rsidR="00576892" w:rsidRPr="00731F26" w:rsidRDefault="00606376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002060"/>
          <w:vAlign w:val="center"/>
        </w:tcPr>
        <w:p w14:paraId="22288F68" w14:textId="77777777" w:rsidR="00AB1D54" w:rsidRDefault="00AB1D54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Request Form for </w:t>
          </w:r>
          <w:r w:rsidR="009B339B">
            <w:rPr>
              <w:rFonts w:ascii="Corbel" w:eastAsia="Calibri" w:hAnsi="Corbel" w:cs="Times New Roman"/>
              <w:color w:val="FFFFFF"/>
              <w:sz w:val="44"/>
            </w:rPr>
            <w:t xml:space="preserve">Information Sharing </w:t>
          </w:r>
        </w:p>
        <w:p w14:paraId="2F59BD11" w14:textId="3934302A" w:rsidR="00576892" w:rsidRPr="00731F26" w:rsidRDefault="00AB1D54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on AAVS website</w:t>
          </w:r>
        </w:p>
      </w:tc>
    </w:tr>
  </w:tbl>
  <w:p w14:paraId="25A8ED97" w14:textId="3B7827BE" w:rsidR="00650259" w:rsidRDefault="009B339B" w:rsidP="00731F26">
    <w:pPr>
      <w:pStyle w:val="af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6651C1" wp14:editId="6071699B">
          <wp:simplePos x="0" y="0"/>
          <wp:positionH relativeFrom="page">
            <wp:posOffset>214685</wp:posOffset>
          </wp:positionH>
          <wp:positionV relativeFrom="page">
            <wp:posOffset>155312</wp:posOffset>
          </wp:positionV>
          <wp:extent cx="1590675" cy="12080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236" cy="12168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DF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25666"/>
    <w:rsid w:val="0046302A"/>
    <w:rsid w:val="00487D2D"/>
    <w:rsid w:val="004D5D62"/>
    <w:rsid w:val="00510F84"/>
    <w:rsid w:val="005112D0"/>
    <w:rsid w:val="0056035C"/>
    <w:rsid w:val="00577E06"/>
    <w:rsid w:val="005A3BF7"/>
    <w:rsid w:val="005F2035"/>
    <w:rsid w:val="005F7990"/>
    <w:rsid w:val="00606376"/>
    <w:rsid w:val="0063739C"/>
    <w:rsid w:val="00650259"/>
    <w:rsid w:val="006B6340"/>
    <w:rsid w:val="006E629B"/>
    <w:rsid w:val="00731F26"/>
    <w:rsid w:val="00760D65"/>
    <w:rsid w:val="00770F25"/>
    <w:rsid w:val="007A35A8"/>
    <w:rsid w:val="007B0A85"/>
    <w:rsid w:val="007C6A52"/>
    <w:rsid w:val="0082043E"/>
    <w:rsid w:val="00865385"/>
    <w:rsid w:val="008E203A"/>
    <w:rsid w:val="00905FDF"/>
    <w:rsid w:val="0091229C"/>
    <w:rsid w:val="00940E73"/>
    <w:rsid w:val="0098597D"/>
    <w:rsid w:val="009B339B"/>
    <w:rsid w:val="009F619A"/>
    <w:rsid w:val="009F6DDE"/>
    <w:rsid w:val="00A07415"/>
    <w:rsid w:val="00A370A8"/>
    <w:rsid w:val="00A65D5E"/>
    <w:rsid w:val="00AB1D54"/>
    <w:rsid w:val="00B25CE8"/>
    <w:rsid w:val="00BB4CF3"/>
    <w:rsid w:val="00BD4753"/>
    <w:rsid w:val="00BD5CB1"/>
    <w:rsid w:val="00BE62EE"/>
    <w:rsid w:val="00C003BA"/>
    <w:rsid w:val="00C24972"/>
    <w:rsid w:val="00C46878"/>
    <w:rsid w:val="00CB4A51"/>
    <w:rsid w:val="00CB5021"/>
    <w:rsid w:val="00CD4532"/>
    <w:rsid w:val="00CD47B0"/>
    <w:rsid w:val="00CE6104"/>
    <w:rsid w:val="00CE7918"/>
    <w:rsid w:val="00D16163"/>
    <w:rsid w:val="00D27C15"/>
    <w:rsid w:val="00DB3FAD"/>
    <w:rsid w:val="00E34628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03C5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2462F3"/>
  </w:style>
  <w:style w:type="paragraph" w:styleId="1">
    <w:name w:val="heading 1"/>
    <w:basedOn w:val="a1"/>
    <w:link w:val="10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basedOn w:val="a2"/>
    <w:link w:val="1"/>
    <w:uiPriority w:val="1"/>
    <w:semiHidden/>
    <w:rsid w:val="00BB4CF3"/>
    <w:rPr>
      <w:b/>
      <w:color w:val="4BACC6"/>
      <w:sz w:val="52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見出し 2 (文字)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見出し 3 (文字)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1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脚注文字列 (文字)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コメント文字列 (文字)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ヘッダー (文字)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フッター (文字)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コメント内容 (文字)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表題 (文字)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a3"/>
    <w:uiPriority w:val="99"/>
    <w:rsid w:val="000D1F49"/>
    <w:tblPr/>
    <w:trPr>
      <w:cantSplit/>
    </w:trPr>
  </w:style>
  <w:style w:type="character" w:customStyle="1" w:styleId="40">
    <w:name w:val="見出し 4 (文字)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見出し 5 (文字)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7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8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We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9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a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b">
    <w:name w:val="macro"/>
    <w:link w:val="afc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マクロ文字列 (文字)"/>
    <w:basedOn w:val="a2"/>
    <w:link w:val="afb"/>
    <w:uiPriority w:val="99"/>
    <w:semiHidden/>
    <w:rsid w:val="00BB4CF3"/>
    <w:rPr>
      <w:rFonts w:ascii="Consolas" w:hAnsi="Consolas"/>
      <w:sz w:val="20"/>
      <w:szCs w:val="20"/>
    </w:rPr>
  </w:style>
  <w:style w:type="table" w:styleId="afd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2"/>
    <w:uiPriority w:val="99"/>
    <w:semiHidden/>
    <w:rsid w:val="00346DE2"/>
    <w:rPr>
      <w:color w:val="808080"/>
    </w:rPr>
  </w:style>
  <w:style w:type="character" w:styleId="aff">
    <w:name w:val="Unresolved Mention"/>
    <w:basedOn w:val="a2"/>
    <w:uiPriority w:val="99"/>
    <w:semiHidden/>
    <w:rsid w:val="00AB1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ecretary@aavs.jp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IE190302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2020-01-23T03:06:00Z</dcterms:created>
  <dcterms:modified xsi:type="dcterms:W3CDTF">2020-01-23T03:06:00Z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